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11D0" w14:textId="77777777" w:rsidR="00247FCF" w:rsidRPr="00F918CE" w:rsidRDefault="00291ABC" w:rsidP="00C07127">
      <w:pPr>
        <w:rPr>
          <w:rFonts w:ascii="Candara Light" w:hAnsi="Candara Light" w:cs="Calibri Light"/>
          <w:sz w:val="28"/>
          <w:szCs w:val="28"/>
        </w:rPr>
      </w:pPr>
      <w:r w:rsidRPr="00F918CE">
        <w:rPr>
          <w:rFonts w:ascii="Candara Light" w:hAnsi="Candara Light" w:cs="Calibri Light"/>
          <w:sz w:val="28"/>
          <w:szCs w:val="28"/>
        </w:rPr>
        <w:t>Antragsformular für Förderbeiträge</w:t>
      </w:r>
    </w:p>
    <w:p w14:paraId="5FC01182" w14:textId="77777777" w:rsidR="0093139D" w:rsidRPr="00291ABC" w:rsidRDefault="0093139D" w:rsidP="00C07127">
      <w:pPr>
        <w:rPr>
          <w:sz w:val="28"/>
          <w:szCs w:val="28"/>
        </w:rPr>
      </w:pPr>
    </w:p>
    <w:p w14:paraId="666C83DD" w14:textId="77777777" w:rsidR="00291ABC" w:rsidRPr="00F918CE" w:rsidRDefault="00291ABC" w:rsidP="00C07127">
      <w:pPr>
        <w:rPr>
          <w:rFonts w:ascii="Candara Light" w:hAnsi="Candara Light" w:cs="Calibri Light"/>
          <w:sz w:val="24"/>
          <w:szCs w:val="24"/>
        </w:rPr>
      </w:pPr>
      <w:r w:rsidRPr="00F918CE">
        <w:rPr>
          <w:rFonts w:ascii="Candara Light" w:hAnsi="Candara Light" w:cs="Calibri Light"/>
          <w:sz w:val="24"/>
          <w:szCs w:val="24"/>
        </w:rPr>
        <w:t>Antragsadresse:</w:t>
      </w:r>
    </w:p>
    <w:p w14:paraId="6C0B94BE" w14:textId="77777777" w:rsidR="0093139D" w:rsidRPr="00F918CE" w:rsidRDefault="0093139D" w:rsidP="0093139D">
      <w:pPr>
        <w:rPr>
          <w:rFonts w:ascii="Candara Light" w:hAnsi="Candara Light" w:cs="Calibri Light"/>
          <w:sz w:val="20"/>
          <w:szCs w:val="20"/>
        </w:rPr>
      </w:pPr>
      <w:r w:rsidRPr="00F918CE">
        <w:rPr>
          <w:rFonts w:ascii="Candara Light" w:hAnsi="Candara Light" w:cs="Calibri Light"/>
          <w:sz w:val="20"/>
          <w:szCs w:val="20"/>
        </w:rPr>
        <w:t>Förderverein für Altersprojekte Eglisau</w:t>
      </w:r>
    </w:p>
    <w:p w14:paraId="1356269A" w14:textId="77777777" w:rsidR="00291ABC" w:rsidRPr="00F918CE" w:rsidRDefault="00291ABC" w:rsidP="0093139D">
      <w:pPr>
        <w:spacing w:after="0"/>
        <w:rPr>
          <w:rFonts w:ascii="Candara Light" w:hAnsi="Candara Light" w:cs="Calibri Light"/>
          <w:sz w:val="20"/>
          <w:szCs w:val="20"/>
        </w:rPr>
      </w:pPr>
      <w:r w:rsidRPr="00F918CE">
        <w:rPr>
          <w:rFonts w:ascii="Candara Light" w:hAnsi="Candara Light" w:cs="Calibri Light"/>
          <w:sz w:val="20"/>
          <w:szCs w:val="20"/>
        </w:rPr>
        <w:t>Rita Hürlimann Eigenackerstrasse 31 8193 Eglisau</w:t>
      </w:r>
    </w:p>
    <w:p w14:paraId="6B1392DF" w14:textId="77777777" w:rsidR="00291ABC" w:rsidRPr="00F918CE" w:rsidRDefault="00291ABC" w:rsidP="0093139D">
      <w:pPr>
        <w:spacing w:after="0"/>
        <w:rPr>
          <w:rFonts w:ascii="Candara Light" w:hAnsi="Candara Light" w:cs="Calibri Light"/>
          <w:sz w:val="20"/>
          <w:szCs w:val="20"/>
        </w:rPr>
      </w:pPr>
      <w:r w:rsidRPr="00F918CE">
        <w:rPr>
          <w:rFonts w:ascii="Candara Light" w:hAnsi="Candara Light" w:cs="Calibri Light"/>
          <w:sz w:val="20"/>
          <w:szCs w:val="20"/>
        </w:rPr>
        <w:t>Telefon: 079 424 56 90</w:t>
      </w:r>
    </w:p>
    <w:p w14:paraId="68F6664D" w14:textId="5C4E1390" w:rsidR="00291ABC" w:rsidRPr="00F918CE" w:rsidRDefault="00291ABC" w:rsidP="0093139D">
      <w:pPr>
        <w:spacing w:after="0"/>
        <w:rPr>
          <w:rFonts w:ascii="Candara Light" w:hAnsi="Candara Light" w:cs="Calibri Light"/>
          <w:sz w:val="20"/>
          <w:szCs w:val="20"/>
        </w:rPr>
      </w:pPr>
      <w:r w:rsidRPr="00F918CE">
        <w:rPr>
          <w:rFonts w:ascii="Candara Light" w:hAnsi="Candara Light" w:cs="Calibri Light"/>
          <w:sz w:val="20"/>
          <w:szCs w:val="20"/>
        </w:rPr>
        <w:t xml:space="preserve">E- Mail: </w:t>
      </w:r>
      <w:r w:rsidR="00C25D8F" w:rsidRPr="00C76F63">
        <w:rPr>
          <w:rFonts w:ascii="Candara Light" w:hAnsi="Candara Light" w:cs="Calibri Light"/>
          <w:sz w:val="20"/>
          <w:szCs w:val="20"/>
        </w:rPr>
        <w:t>r-huerlimann@bluewin.ch</w:t>
      </w:r>
    </w:p>
    <w:p w14:paraId="4FBF8A63" w14:textId="77777777" w:rsidR="00C25D8F" w:rsidRPr="00F918CE" w:rsidRDefault="00C25D8F" w:rsidP="00291ABC">
      <w:pPr>
        <w:spacing w:after="0"/>
        <w:rPr>
          <w:rFonts w:ascii="Candara Light" w:hAnsi="Candara Light"/>
          <w:sz w:val="20"/>
          <w:szCs w:val="20"/>
        </w:rPr>
      </w:pPr>
    </w:p>
    <w:p w14:paraId="022CDFD2" w14:textId="77777777" w:rsidR="0093139D" w:rsidRPr="00F918CE" w:rsidRDefault="0093139D" w:rsidP="00291ABC">
      <w:pPr>
        <w:spacing w:after="0"/>
        <w:rPr>
          <w:rFonts w:ascii="Candara Light" w:hAnsi="Candara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28"/>
        <w:gridCol w:w="941"/>
        <w:gridCol w:w="1479"/>
        <w:gridCol w:w="870"/>
        <w:gridCol w:w="1210"/>
        <w:gridCol w:w="810"/>
        <w:gridCol w:w="1472"/>
      </w:tblGrid>
      <w:tr w:rsidR="00C25D8F" w:rsidRPr="00F918CE" w14:paraId="627EF18B" w14:textId="77777777" w:rsidTr="00F918CE">
        <w:trPr>
          <w:trHeight w:val="567"/>
        </w:trPr>
        <w:tc>
          <w:tcPr>
            <w:tcW w:w="2428" w:type="dxa"/>
            <w:shd w:val="clear" w:color="auto" w:fill="D9D9D9" w:themeFill="background1" w:themeFillShade="D9"/>
            <w:vAlign w:val="center"/>
          </w:tcPr>
          <w:p w14:paraId="0E932554" w14:textId="77777777" w:rsidR="00C25D8F" w:rsidRPr="00F918CE" w:rsidRDefault="00E80B7F" w:rsidP="00401D61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r w:rsidRPr="00F918CE">
              <w:rPr>
                <w:rFonts w:ascii="Candara Light" w:hAnsi="Candara Light" w:cs="Calibri Light"/>
                <w:sz w:val="20"/>
                <w:szCs w:val="20"/>
              </w:rPr>
              <w:t>Projektdaten</w:t>
            </w:r>
          </w:p>
        </w:tc>
        <w:tc>
          <w:tcPr>
            <w:tcW w:w="6782" w:type="dxa"/>
            <w:gridSpan w:val="6"/>
            <w:shd w:val="clear" w:color="auto" w:fill="D9D9D9" w:themeFill="background1" w:themeFillShade="D9"/>
            <w:vAlign w:val="center"/>
          </w:tcPr>
          <w:p w14:paraId="3E0BB72C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C25D8F" w:rsidRPr="00F918CE" w14:paraId="515D707F" w14:textId="77777777" w:rsidTr="00F918CE">
        <w:trPr>
          <w:trHeight w:val="567"/>
        </w:trPr>
        <w:tc>
          <w:tcPr>
            <w:tcW w:w="2428" w:type="dxa"/>
            <w:vAlign w:val="center"/>
          </w:tcPr>
          <w:p w14:paraId="3B05442D" w14:textId="77777777" w:rsidR="00C25D8F" w:rsidRPr="00F918CE" w:rsidRDefault="00401D61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419514636" w:edGrp="everyone" w:colFirst="1" w:colLast="1"/>
            <w:r w:rsidRPr="00F918CE">
              <w:rPr>
                <w:rFonts w:ascii="Candara Light" w:hAnsi="Candara Light" w:cs="Calibri Light"/>
                <w:sz w:val="20"/>
                <w:szCs w:val="20"/>
              </w:rPr>
              <w:t>Datum</w:t>
            </w:r>
          </w:p>
        </w:tc>
        <w:tc>
          <w:tcPr>
            <w:tcW w:w="6782" w:type="dxa"/>
            <w:gridSpan w:val="6"/>
            <w:vAlign w:val="center"/>
          </w:tcPr>
          <w:p w14:paraId="541554A7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C25D8F" w:rsidRPr="00F918CE" w14:paraId="625DE294" w14:textId="77777777" w:rsidTr="00F918CE">
        <w:trPr>
          <w:trHeight w:val="567"/>
        </w:trPr>
        <w:tc>
          <w:tcPr>
            <w:tcW w:w="2428" w:type="dxa"/>
            <w:vAlign w:val="center"/>
          </w:tcPr>
          <w:p w14:paraId="08B18C36" w14:textId="77777777" w:rsidR="00C25D8F" w:rsidRPr="00F918CE" w:rsidRDefault="00401D61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215717370" w:edGrp="everyone" w:colFirst="1" w:colLast="1"/>
            <w:permEnd w:id="419514636"/>
            <w:r w:rsidRPr="00F918CE">
              <w:rPr>
                <w:rFonts w:ascii="Candara Light" w:hAnsi="Candara Light" w:cs="Calibri Light"/>
                <w:sz w:val="20"/>
                <w:szCs w:val="20"/>
              </w:rPr>
              <w:t>Name des Projektes</w:t>
            </w:r>
          </w:p>
        </w:tc>
        <w:tc>
          <w:tcPr>
            <w:tcW w:w="6782" w:type="dxa"/>
            <w:gridSpan w:val="6"/>
            <w:vAlign w:val="center"/>
          </w:tcPr>
          <w:p w14:paraId="1E5C9F74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C25D8F" w:rsidRPr="00F918CE" w14:paraId="3C1D91A8" w14:textId="77777777" w:rsidTr="00F918CE">
        <w:trPr>
          <w:trHeight w:val="567"/>
        </w:trPr>
        <w:tc>
          <w:tcPr>
            <w:tcW w:w="2428" w:type="dxa"/>
            <w:tcBorders>
              <w:bottom w:val="single" w:sz="4" w:space="0" w:color="auto"/>
            </w:tcBorders>
            <w:vAlign w:val="center"/>
          </w:tcPr>
          <w:p w14:paraId="46CA45DF" w14:textId="77777777" w:rsidR="00C25D8F" w:rsidRPr="00F918CE" w:rsidRDefault="00401D61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372122619" w:edGrp="everyone" w:colFirst="1" w:colLast="1"/>
            <w:permEnd w:id="1215717370"/>
            <w:r w:rsidRPr="00F918CE">
              <w:rPr>
                <w:rFonts w:ascii="Candara Light" w:hAnsi="Candara Light" w:cs="Calibri Light"/>
                <w:sz w:val="20"/>
                <w:szCs w:val="20"/>
              </w:rPr>
              <w:t>Ort des Projektes</w:t>
            </w:r>
          </w:p>
        </w:tc>
        <w:tc>
          <w:tcPr>
            <w:tcW w:w="6782" w:type="dxa"/>
            <w:gridSpan w:val="6"/>
            <w:tcBorders>
              <w:bottom w:val="single" w:sz="4" w:space="0" w:color="auto"/>
            </w:tcBorders>
            <w:vAlign w:val="center"/>
          </w:tcPr>
          <w:p w14:paraId="58E74A63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E80B7F" w:rsidRPr="00F918CE" w14:paraId="1320357B" w14:textId="77777777" w:rsidTr="00F918CE">
        <w:trPr>
          <w:trHeight w:val="567"/>
        </w:trPr>
        <w:tc>
          <w:tcPr>
            <w:tcW w:w="2428" w:type="dxa"/>
            <w:vAlign w:val="center"/>
          </w:tcPr>
          <w:p w14:paraId="55699DC4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958482207" w:edGrp="everyone" w:colFirst="6" w:colLast="6"/>
            <w:permStart w:id="827199886" w:edGrp="everyone" w:colFirst="4" w:colLast="4"/>
            <w:permStart w:id="1438658781" w:edGrp="everyone" w:colFirst="2" w:colLast="2"/>
            <w:permEnd w:id="372122619"/>
            <w:r w:rsidRPr="00F918CE">
              <w:rPr>
                <w:rFonts w:ascii="Candara Light" w:hAnsi="Candara Light" w:cs="Calibri Light"/>
                <w:sz w:val="20"/>
                <w:szCs w:val="20"/>
              </w:rPr>
              <w:t>Dauer des Projektes</w:t>
            </w:r>
          </w:p>
        </w:tc>
        <w:tc>
          <w:tcPr>
            <w:tcW w:w="941" w:type="dxa"/>
            <w:vAlign w:val="center"/>
          </w:tcPr>
          <w:p w14:paraId="4FD649D6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r w:rsidRPr="00F918CE">
              <w:rPr>
                <w:rFonts w:ascii="Candara Light" w:hAnsi="Candara Light" w:cs="Calibri Light"/>
                <w:sz w:val="20"/>
                <w:szCs w:val="20"/>
              </w:rPr>
              <w:t>Von:</w:t>
            </w:r>
          </w:p>
        </w:tc>
        <w:tc>
          <w:tcPr>
            <w:tcW w:w="1479" w:type="dxa"/>
            <w:vAlign w:val="center"/>
          </w:tcPr>
          <w:p w14:paraId="6ADB6437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  <w:tc>
          <w:tcPr>
            <w:tcW w:w="870" w:type="dxa"/>
            <w:vAlign w:val="center"/>
          </w:tcPr>
          <w:p w14:paraId="7DA08B23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r w:rsidRPr="00F918CE">
              <w:rPr>
                <w:rFonts w:ascii="Candara Light" w:hAnsi="Candara Light" w:cs="Calibri Light"/>
                <w:sz w:val="20"/>
                <w:szCs w:val="20"/>
              </w:rPr>
              <w:t>Bis:</w:t>
            </w:r>
          </w:p>
        </w:tc>
        <w:tc>
          <w:tcPr>
            <w:tcW w:w="1210" w:type="dxa"/>
            <w:vAlign w:val="center"/>
          </w:tcPr>
          <w:p w14:paraId="1306B2FB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  <w:tc>
          <w:tcPr>
            <w:tcW w:w="810" w:type="dxa"/>
            <w:vAlign w:val="center"/>
          </w:tcPr>
          <w:p w14:paraId="030D0501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r w:rsidRPr="00F918CE">
              <w:rPr>
                <w:rFonts w:ascii="Candara Light" w:hAnsi="Candara Light" w:cs="Calibri Light"/>
                <w:sz w:val="20"/>
                <w:szCs w:val="20"/>
              </w:rPr>
              <w:t>Dauer:</w:t>
            </w:r>
          </w:p>
        </w:tc>
        <w:tc>
          <w:tcPr>
            <w:tcW w:w="1472" w:type="dxa"/>
            <w:vAlign w:val="center"/>
          </w:tcPr>
          <w:p w14:paraId="2585A539" w14:textId="77777777" w:rsidR="00E80B7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C25D8F" w:rsidRPr="00F918CE" w14:paraId="45E32CFC" w14:textId="77777777" w:rsidTr="00F918CE">
        <w:trPr>
          <w:trHeight w:val="567"/>
        </w:trPr>
        <w:tc>
          <w:tcPr>
            <w:tcW w:w="2428" w:type="dxa"/>
            <w:vAlign w:val="center"/>
          </w:tcPr>
          <w:p w14:paraId="55B07BE2" w14:textId="77777777" w:rsidR="00C25D8F" w:rsidRPr="00F918CE" w:rsidRDefault="00401D61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371879429" w:edGrp="everyone" w:colFirst="1" w:colLast="1"/>
            <w:permEnd w:id="1958482207"/>
            <w:permEnd w:id="827199886"/>
            <w:permEnd w:id="1438658781"/>
            <w:r w:rsidRPr="00F918CE">
              <w:rPr>
                <w:rFonts w:ascii="Candara Light" w:hAnsi="Candara Light" w:cs="Calibri Light"/>
                <w:sz w:val="20"/>
                <w:szCs w:val="20"/>
              </w:rPr>
              <w:t>Ziel des Projektes</w:t>
            </w:r>
          </w:p>
        </w:tc>
        <w:tc>
          <w:tcPr>
            <w:tcW w:w="6782" w:type="dxa"/>
            <w:gridSpan w:val="6"/>
            <w:vAlign w:val="center"/>
          </w:tcPr>
          <w:p w14:paraId="6E8D82E3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C25D8F" w:rsidRPr="00F918CE" w14:paraId="4B7086FA" w14:textId="77777777" w:rsidTr="00F918CE">
        <w:trPr>
          <w:trHeight w:val="567"/>
        </w:trPr>
        <w:tc>
          <w:tcPr>
            <w:tcW w:w="2428" w:type="dxa"/>
            <w:vAlign w:val="center"/>
          </w:tcPr>
          <w:p w14:paraId="37419664" w14:textId="77777777" w:rsidR="00C25D8F" w:rsidRPr="00F918CE" w:rsidRDefault="00E80B7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547074416" w:edGrp="everyone" w:colFirst="1" w:colLast="1"/>
            <w:permEnd w:id="371879429"/>
            <w:r w:rsidRPr="00F918CE">
              <w:rPr>
                <w:rFonts w:ascii="Candara Light" w:hAnsi="Candara Light" w:cs="Calibri Light"/>
                <w:sz w:val="20"/>
                <w:szCs w:val="20"/>
              </w:rPr>
              <w:t>Gesamtbudget</w:t>
            </w:r>
            <w:r w:rsidR="00401D61" w:rsidRPr="00F918CE">
              <w:rPr>
                <w:rFonts w:ascii="Candara Light" w:hAnsi="Candara Light" w:cs="Calibri Light"/>
                <w:sz w:val="20"/>
                <w:szCs w:val="20"/>
              </w:rPr>
              <w:t xml:space="preserve">  in  Fr.</w:t>
            </w:r>
          </w:p>
        </w:tc>
        <w:tc>
          <w:tcPr>
            <w:tcW w:w="6782" w:type="dxa"/>
            <w:gridSpan w:val="6"/>
            <w:vAlign w:val="center"/>
          </w:tcPr>
          <w:p w14:paraId="6A3341CF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C25D8F" w:rsidRPr="00F918CE" w14:paraId="460B3566" w14:textId="77777777" w:rsidTr="00F918CE">
        <w:trPr>
          <w:trHeight w:val="567"/>
        </w:trPr>
        <w:tc>
          <w:tcPr>
            <w:tcW w:w="2428" w:type="dxa"/>
            <w:vAlign w:val="center"/>
          </w:tcPr>
          <w:p w14:paraId="36F70A6D" w14:textId="77777777" w:rsidR="00C25D8F" w:rsidRPr="00F918CE" w:rsidRDefault="00401D61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53305203" w:edGrp="everyone" w:colFirst="1" w:colLast="1"/>
            <w:permEnd w:id="1547074416"/>
            <w:r w:rsidRPr="00F918CE">
              <w:rPr>
                <w:rFonts w:ascii="Candara Light" w:hAnsi="Candara Light" w:cs="Calibri Light"/>
                <w:sz w:val="20"/>
                <w:szCs w:val="20"/>
              </w:rPr>
              <w:t>Beantragter Betrag in  Fr.</w:t>
            </w:r>
          </w:p>
        </w:tc>
        <w:tc>
          <w:tcPr>
            <w:tcW w:w="6782" w:type="dxa"/>
            <w:gridSpan w:val="6"/>
            <w:vAlign w:val="center"/>
          </w:tcPr>
          <w:p w14:paraId="3E57B6C3" w14:textId="77777777" w:rsidR="00C25D8F" w:rsidRPr="00F918CE" w:rsidRDefault="00C25D8F" w:rsidP="00401D61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permEnd w:id="53305203"/>
    </w:tbl>
    <w:p w14:paraId="370C6CBC" w14:textId="77777777" w:rsidR="009D2DD4" w:rsidRPr="00F918CE" w:rsidRDefault="009D2DD4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2B44A9A" w14:textId="77777777" w:rsidR="0093139D" w:rsidRPr="00F918CE" w:rsidRDefault="0093139D" w:rsidP="00291ABC">
      <w:pPr>
        <w:spacing w:after="0"/>
        <w:rPr>
          <w:rFonts w:ascii="Candara Light" w:hAnsi="Candara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80"/>
        <w:gridCol w:w="6830"/>
      </w:tblGrid>
      <w:tr w:rsidR="009D2DD4" w:rsidRPr="00F918CE" w14:paraId="2E620F13" w14:textId="77777777" w:rsidTr="00F918CE">
        <w:trPr>
          <w:trHeight w:val="567"/>
        </w:trPr>
        <w:tc>
          <w:tcPr>
            <w:tcW w:w="9210" w:type="dxa"/>
            <w:gridSpan w:val="2"/>
            <w:shd w:val="clear" w:color="auto" w:fill="D9D9D9" w:themeFill="background1" w:themeFillShade="D9"/>
            <w:vAlign w:val="center"/>
          </w:tcPr>
          <w:p w14:paraId="099EDBC7" w14:textId="77777777" w:rsidR="009D2DD4" w:rsidRPr="00F918CE" w:rsidRDefault="009D2DD4" w:rsidP="0093139D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r w:rsidRPr="00F918CE">
              <w:rPr>
                <w:rFonts w:ascii="Candara Light" w:hAnsi="Candara Light" w:cs="Calibri Light"/>
                <w:sz w:val="20"/>
                <w:szCs w:val="20"/>
              </w:rPr>
              <w:t>Antragssteller und Organisation / Trägerschaft des Projektes</w:t>
            </w:r>
          </w:p>
        </w:tc>
      </w:tr>
      <w:tr w:rsidR="009D2DD4" w:rsidRPr="00F918CE" w14:paraId="3E08BC0A" w14:textId="77777777" w:rsidTr="00F918CE">
        <w:trPr>
          <w:trHeight w:val="567"/>
        </w:trPr>
        <w:tc>
          <w:tcPr>
            <w:tcW w:w="2380" w:type="dxa"/>
            <w:vAlign w:val="center"/>
          </w:tcPr>
          <w:p w14:paraId="02E92512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699104685" w:edGrp="everyone" w:colFirst="1" w:colLast="1"/>
            <w:r w:rsidRPr="00F918CE">
              <w:rPr>
                <w:rFonts w:ascii="Candara Light" w:hAnsi="Candara Light" w:cs="Calibri Light"/>
                <w:sz w:val="20"/>
                <w:szCs w:val="20"/>
              </w:rPr>
              <w:t>Name, Vorname</w:t>
            </w:r>
          </w:p>
        </w:tc>
        <w:tc>
          <w:tcPr>
            <w:tcW w:w="6830" w:type="dxa"/>
            <w:vAlign w:val="center"/>
          </w:tcPr>
          <w:p w14:paraId="453FDCDC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9D2DD4" w:rsidRPr="00F918CE" w14:paraId="5EE81041" w14:textId="77777777" w:rsidTr="00F918CE">
        <w:trPr>
          <w:trHeight w:val="567"/>
        </w:trPr>
        <w:tc>
          <w:tcPr>
            <w:tcW w:w="2380" w:type="dxa"/>
            <w:vAlign w:val="center"/>
          </w:tcPr>
          <w:p w14:paraId="7022AD7D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471691041" w:edGrp="everyone" w:colFirst="1" w:colLast="1"/>
            <w:permEnd w:id="699104685"/>
            <w:r w:rsidRPr="00F918CE">
              <w:rPr>
                <w:rFonts w:ascii="Candara Light" w:hAnsi="Candara Light" w:cs="Calibri Light"/>
                <w:sz w:val="20"/>
                <w:szCs w:val="20"/>
              </w:rPr>
              <w:t>Institution</w:t>
            </w:r>
          </w:p>
        </w:tc>
        <w:tc>
          <w:tcPr>
            <w:tcW w:w="6830" w:type="dxa"/>
            <w:vAlign w:val="center"/>
          </w:tcPr>
          <w:p w14:paraId="7D6676CA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9D2DD4" w:rsidRPr="00F918CE" w14:paraId="0482B31C" w14:textId="77777777" w:rsidTr="00F918CE">
        <w:trPr>
          <w:trHeight w:val="567"/>
        </w:trPr>
        <w:tc>
          <w:tcPr>
            <w:tcW w:w="2380" w:type="dxa"/>
            <w:vAlign w:val="center"/>
          </w:tcPr>
          <w:p w14:paraId="07C4649C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041458634" w:edGrp="everyone" w:colFirst="1" w:colLast="1"/>
            <w:permEnd w:id="1471691041"/>
            <w:r w:rsidRPr="00F918CE">
              <w:rPr>
                <w:rFonts w:ascii="Candara Light" w:hAnsi="Candara Light" w:cs="Calibri Light"/>
                <w:sz w:val="20"/>
                <w:szCs w:val="20"/>
              </w:rPr>
              <w:t>Position</w:t>
            </w:r>
          </w:p>
        </w:tc>
        <w:tc>
          <w:tcPr>
            <w:tcW w:w="6830" w:type="dxa"/>
            <w:vAlign w:val="center"/>
          </w:tcPr>
          <w:p w14:paraId="145463BB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9D2DD4" w:rsidRPr="00F918CE" w14:paraId="4FD2FCF3" w14:textId="77777777" w:rsidTr="00F918CE">
        <w:trPr>
          <w:trHeight w:val="567"/>
        </w:trPr>
        <w:tc>
          <w:tcPr>
            <w:tcW w:w="2380" w:type="dxa"/>
            <w:vAlign w:val="center"/>
          </w:tcPr>
          <w:p w14:paraId="251DF92A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234506634" w:edGrp="everyone" w:colFirst="1" w:colLast="1"/>
            <w:permEnd w:id="1041458634"/>
            <w:r w:rsidRPr="00F918CE">
              <w:rPr>
                <w:rFonts w:ascii="Candara Light" w:hAnsi="Candara Light" w:cs="Calibri Light"/>
                <w:sz w:val="20"/>
                <w:szCs w:val="20"/>
              </w:rPr>
              <w:t>Adresse</w:t>
            </w:r>
          </w:p>
        </w:tc>
        <w:tc>
          <w:tcPr>
            <w:tcW w:w="6830" w:type="dxa"/>
            <w:vAlign w:val="center"/>
          </w:tcPr>
          <w:p w14:paraId="09EC7862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9D2DD4" w:rsidRPr="00F918CE" w14:paraId="6D639835" w14:textId="77777777" w:rsidTr="00F918CE">
        <w:trPr>
          <w:trHeight w:val="567"/>
        </w:trPr>
        <w:tc>
          <w:tcPr>
            <w:tcW w:w="2380" w:type="dxa"/>
            <w:vAlign w:val="center"/>
          </w:tcPr>
          <w:p w14:paraId="6C3EDCB4" w14:textId="77777777" w:rsidR="009D2DD4" w:rsidRPr="00F918CE" w:rsidRDefault="0093139D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901784125" w:edGrp="everyone" w:colFirst="1" w:colLast="1"/>
            <w:permEnd w:id="1234506634"/>
            <w:r w:rsidRPr="00F918CE">
              <w:rPr>
                <w:rFonts w:ascii="Candara Light" w:hAnsi="Candara Light" w:cs="Calibri Light"/>
                <w:sz w:val="20"/>
                <w:szCs w:val="20"/>
              </w:rPr>
              <w:t>E - Mail</w:t>
            </w:r>
          </w:p>
        </w:tc>
        <w:tc>
          <w:tcPr>
            <w:tcW w:w="6830" w:type="dxa"/>
            <w:vAlign w:val="center"/>
          </w:tcPr>
          <w:p w14:paraId="42A5CAD8" w14:textId="77777777" w:rsidR="009D2DD4" w:rsidRPr="00F918CE" w:rsidRDefault="009D2DD4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tr w:rsidR="0093139D" w:rsidRPr="00F918CE" w14:paraId="5076F135" w14:textId="77777777" w:rsidTr="00F918CE">
        <w:trPr>
          <w:trHeight w:val="567"/>
        </w:trPr>
        <w:tc>
          <w:tcPr>
            <w:tcW w:w="2380" w:type="dxa"/>
            <w:vAlign w:val="center"/>
          </w:tcPr>
          <w:p w14:paraId="20D31DFF" w14:textId="77777777" w:rsidR="0093139D" w:rsidRPr="00F918CE" w:rsidRDefault="0093139D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  <w:permStart w:id="1061110552" w:edGrp="everyone" w:colFirst="1" w:colLast="1"/>
            <w:permEnd w:id="901784125"/>
            <w:r w:rsidRPr="00F918CE">
              <w:rPr>
                <w:rFonts w:ascii="Candara Light" w:hAnsi="Candara Light" w:cs="Calibri Light"/>
                <w:sz w:val="20"/>
                <w:szCs w:val="20"/>
              </w:rPr>
              <w:t>Webseite</w:t>
            </w:r>
          </w:p>
        </w:tc>
        <w:tc>
          <w:tcPr>
            <w:tcW w:w="6830" w:type="dxa"/>
            <w:vAlign w:val="center"/>
          </w:tcPr>
          <w:p w14:paraId="5E32731C" w14:textId="77777777" w:rsidR="0093139D" w:rsidRPr="00F918CE" w:rsidRDefault="0093139D" w:rsidP="0093139D">
            <w:pPr>
              <w:spacing w:after="0"/>
              <w:rPr>
                <w:rFonts w:ascii="Candara Light" w:hAnsi="Candara Light" w:cs="Calibri Light"/>
                <w:sz w:val="20"/>
                <w:szCs w:val="20"/>
              </w:rPr>
            </w:pPr>
          </w:p>
        </w:tc>
      </w:tr>
      <w:permEnd w:id="1061110552"/>
    </w:tbl>
    <w:p w14:paraId="7E1057A4" w14:textId="77777777" w:rsidR="009D2DD4" w:rsidRDefault="009D2DD4" w:rsidP="00291ABC">
      <w:pPr>
        <w:spacing w:after="0"/>
        <w:rPr>
          <w:rFonts w:ascii="Candara Light" w:hAnsi="Candara Light"/>
          <w:sz w:val="20"/>
          <w:szCs w:val="20"/>
        </w:rPr>
      </w:pPr>
    </w:p>
    <w:p w14:paraId="53FF232A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DF4F45F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394FD2DA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4658D63A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591F5186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6B2272" w14:paraId="64B1623D" w14:textId="77777777" w:rsidTr="004202A0">
        <w:trPr>
          <w:trHeight w:val="567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14:paraId="21877572" w14:textId="77777777" w:rsidR="006B2272" w:rsidRPr="006B2272" w:rsidRDefault="006B2272" w:rsidP="006B2272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Zusammenfassung des Projektes ( max. 250 Wörter)</w:t>
            </w:r>
          </w:p>
        </w:tc>
      </w:tr>
      <w:tr w:rsidR="006B2272" w14:paraId="5D15535B" w14:textId="77777777" w:rsidTr="006B2272">
        <w:trPr>
          <w:trHeight w:val="2610"/>
        </w:trPr>
        <w:tc>
          <w:tcPr>
            <w:tcW w:w="9210" w:type="dxa"/>
            <w:vAlign w:val="center"/>
          </w:tcPr>
          <w:p w14:paraId="0412B779" w14:textId="77777777" w:rsidR="006B2272" w:rsidRDefault="006B2272" w:rsidP="006B2272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ermStart w:id="498079972" w:edGrp="everyone" w:colFirst="0" w:colLast="0"/>
          </w:p>
        </w:tc>
      </w:tr>
      <w:permEnd w:id="498079972"/>
      <w:tr w:rsidR="006B2272" w14:paraId="227DC8C4" w14:textId="77777777" w:rsidTr="004202A0">
        <w:trPr>
          <w:trHeight w:val="567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14:paraId="162B9EF5" w14:textId="77777777" w:rsidR="006B2272" w:rsidRPr="006B2272" w:rsidRDefault="006B2272" w:rsidP="006B2272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Ziel und Erfolgskriterien. Was soll mit dem Projekt erreicht erden und bis wann (max. 200 Worte)</w:t>
            </w:r>
          </w:p>
        </w:tc>
      </w:tr>
      <w:tr w:rsidR="006B2272" w14:paraId="61F871B5" w14:textId="77777777" w:rsidTr="006B2272">
        <w:trPr>
          <w:trHeight w:val="3094"/>
        </w:trPr>
        <w:tc>
          <w:tcPr>
            <w:tcW w:w="9210" w:type="dxa"/>
            <w:vAlign w:val="center"/>
          </w:tcPr>
          <w:p w14:paraId="4E8BBDAD" w14:textId="77777777" w:rsidR="006B2272" w:rsidRDefault="006B2272" w:rsidP="006B2272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ermStart w:id="1553730886" w:edGrp="everyone" w:colFirst="0" w:colLast="0"/>
          </w:p>
        </w:tc>
      </w:tr>
      <w:permEnd w:id="1553730886"/>
      <w:tr w:rsidR="006B2272" w14:paraId="1216591D" w14:textId="77777777" w:rsidTr="004202A0">
        <w:trPr>
          <w:trHeight w:val="567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14:paraId="132F211F" w14:textId="77777777" w:rsidR="006B2272" w:rsidRPr="006B2272" w:rsidRDefault="006B2272" w:rsidP="006B2272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Projekt Partner:  Sind weitere Personen und Organisationen in das Projekt involviert? In welcher Funk</w:t>
            </w:r>
            <w:r w:rsidR="004202A0">
              <w:rPr>
                <w:rFonts w:ascii="Candara Light" w:hAnsi="Candara Light"/>
                <w:sz w:val="20"/>
                <w:szCs w:val="20"/>
              </w:rPr>
              <w:t>t</w:t>
            </w:r>
            <w:r>
              <w:rPr>
                <w:rFonts w:ascii="Candara Light" w:hAnsi="Candara Light"/>
                <w:sz w:val="20"/>
                <w:szCs w:val="20"/>
              </w:rPr>
              <w:t>ion.</w:t>
            </w:r>
          </w:p>
        </w:tc>
      </w:tr>
      <w:tr w:rsidR="006B2272" w14:paraId="120E045A" w14:textId="77777777" w:rsidTr="006B2272">
        <w:trPr>
          <w:trHeight w:val="3813"/>
        </w:trPr>
        <w:tc>
          <w:tcPr>
            <w:tcW w:w="9210" w:type="dxa"/>
            <w:vAlign w:val="center"/>
          </w:tcPr>
          <w:p w14:paraId="7E655F82" w14:textId="77777777" w:rsidR="006B2272" w:rsidRDefault="006B2272" w:rsidP="006B2272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ermStart w:id="897457725" w:edGrp="everyone" w:colFirst="0" w:colLast="0"/>
          </w:p>
        </w:tc>
      </w:tr>
      <w:permEnd w:id="897457725"/>
    </w:tbl>
    <w:p w14:paraId="3EC9A991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597AF458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5CFCB78C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661A5F0F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1CBD9D31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31441301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1B99DBAA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88CDB7A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4ECCC58A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20C32078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6B2272" w14:paraId="2ABB5A72" w14:textId="77777777" w:rsidTr="004202A0">
        <w:trPr>
          <w:trHeight w:val="567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14:paraId="78C14D31" w14:textId="77777777" w:rsidR="006B2272" w:rsidRPr="006B2272" w:rsidRDefault="006B2272" w:rsidP="004202A0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Budget: Detailliertes Budget zu geplanten Ausgaben und Einnahmen</w:t>
            </w:r>
          </w:p>
        </w:tc>
      </w:tr>
      <w:tr w:rsidR="006B2272" w14:paraId="691EE1C0" w14:textId="77777777" w:rsidTr="004202A0">
        <w:trPr>
          <w:trHeight w:val="3053"/>
        </w:trPr>
        <w:tc>
          <w:tcPr>
            <w:tcW w:w="9210" w:type="dxa"/>
            <w:vAlign w:val="center"/>
          </w:tcPr>
          <w:p w14:paraId="708994D0" w14:textId="77777777" w:rsidR="006B2272" w:rsidRDefault="006B2272" w:rsidP="004202A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ermStart w:id="1180325468" w:edGrp="everyone" w:colFirst="0" w:colLast="0"/>
          </w:p>
        </w:tc>
      </w:tr>
      <w:permEnd w:id="1180325468"/>
      <w:tr w:rsidR="006B2272" w14:paraId="5FEF2835" w14:textId="77777777" w:rsidTr="004202A0">
        <w:trPr>
          <w:trHeight w:val="567"/>
        </w:trPr>
        <w:tc>
          <w:tcPr>
            <w:tcW w:w="9210" w:type="dxa"/>
            <w:shd w:val="clear" w:color="auto" w:fill="D9D9D9" w:themeFill="background1" w:themeFillShade="D9"/>
            <w:vAlign w:val="center"/>
          </w:tcPr>
          <w:p w14:paraId="60C77C0F" w14:textId="77777777" w:rsidR="006B2272" w:rsidRPr="006B2272" w:rsidRDefault="006B2272" w:rsidP="004202A0">
            <w:pPr>
              <w:pStyle w:val="Listenabsatz"/>
              <w:numPr>
                <w:ilvl w:val="0"/>
                <w:numId w:val="4"/>
              </w:num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Weitere Unterstützungsgesuche:  Wurden weitere Gesuche um Unterstützung an andere Organisationen gest</w:t>
            </w:r>
            <w:r w:rsidR="004202A0">
              <w:rPr>
                <w:rFonts w:ascii="Candara Light" w:hAnsi="Candara Light"/>
                <w:sz w:val="20"/>
                <w:szCs w:val="20"/>
              </w:rPr>
              <w:t>ellt, oder ist dies geplant? Wenn ja, Art der geplanten Zusammenarbeit, Beiträge, Status.</w:t>
            </w:r>
          </w:p>
        </w:tc>
      </w:tr>
      <w:tr w:rsidR="006B2272" w14:paraId="481097B6" w14:textId="77777777" w:rsidTr="004202A0">
        <w:trPr>
          <w:trHeight w:val="3731"/>
        </w:trPr>
        <w:tc>
          <w:tcPr>
            <w:tcW w:w="9210" w:type="dxa"/>
            <w:vAlign w:val="center"/>
          </w:tcPr>
          <w:p w14:paraId="74E67482" w14:textId="77777777" w:rsidR="006B2272" w:rsidRDefault="006B2272" w:rsidP="004202A0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ermStart w:id="1192181792" w:edGrp="everyone" w:colFirst="0" w:colLast="0"/>
          </w:p>
        </w:tc>
      </w:tr>
      <w:permEnd w:id="1192181792"/>
    </w:tbl>
    <w:p w14:paraId="3F98FDF4" w14:textId="77777777" w:rsidR="006B2272" w:rsidRDefault="006B2272" w:rsidP="00291ABC">
      <w:pPr>
        <w:spacing w:after="0"/>
        <w:rPr>
          <w:rFonts w:ascii="Candara Light" w:hAnsi="Candara Light"/>
          <w:sz w:val="20"/>
          <w:szCs w:val="20"/>
        </w:rPr>
      </w:pPr>
    </w:p>
    <w:p w14:paraId="6B535580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70403DC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0151291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3764A6C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1C11F3EB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7C73A63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3117D4C3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A4A0CC9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05D973F5" w14:textId="77777777" w:rsidR="00D95EBD" w:rsidRDefault="00D95EBD" w:rsidP="00291ABC">
      <w:pPr>
        <w:spacing w:after="0"/>
        <w:rPr>
          <w:rFonts w:ascii="Candara Light" w:hAnsi="Candara Light"/>
          <w:sz w:val="20"/>
          <w:szCs w:val="20"/>
        </w:rPr>
      </w:pPr>
    </w:p>
    <w:p w14:paraId="02423814" w14:textId="77777777" w:rsidR="00D95EBD" w:rsidRDefault="00D95EBD" w:rsidP="00291ABC">
      <w:pPr>
        <w:spacing w:after="0"/>
        <w:rPr>
          <w:rFonts w:ascii="Candara Light" w:hAnsi="Candara Light"/>
          <w:sz w:val="20"/>
          <w:szCs w:val="20"/>
        </w:rPr>
      </w:pPr>
    </w:p>
    <w:p w14:paraId="416E01FA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tbl>
      <w:tblPr>
        <w:tblStyle w:val="Tabellenraster"/>
        <w:tblpPr w:leftFromText="141" w:rightFromText="141" w:vertAnchor="text" w:horzAnchor="margin" w:tblpY="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3362"/>
        <w:gridCol w:w="1458"/>
        <w:gridCol w:w="3148"/>
      </w:tblGrid>
      <w:tr w:rsidR="00D95EBD" w14:paraId="290B091A" w14:textId="77777777" w:rsidTr="00D95EBD">
        <w:trPr>
          <w:trHeight w:val="605"/>
        </w:trPr>
        <w:tc>
          <w:tcPr>
            <w:tcW w:w="1242" w:type="dxa"/>
            <w:vAlign w:val="center"/>
          </w:tcPr>
          <w:p w14:paraId="344E9BD4" w14:textId="77777777" w:rsidR="00D95EBD" w:rsidRDefault="00D95EBD" w:rsidP="00D95EBD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permStart w:id="354835308" w:edGrp="everyone" w:colFirst="3" w:colLast="3"/>
            <w:permStart w:id="1754888345" w:edGrp="everyone" w:colFirst="1" w:colLast="1"/>
            <w:r>
              <w:rPr>
                <w:rFonts w:ascii="Candara Light" w:hAnsi="Candara Light"/>
                <w:sz w:val="20"/>
                <w:szCs w:val="20"/>
              </w:rPr>
              <w:t>Ort, Datum:</w:t>
            </w:r>
          </w:p>
        </w:tc>
        <w:tc>
          <w:tcPr>
            <w:tcW w:w="3362" w:type="dxa"/>
            <w:vAlign w:val="center"/>
          </w:tcPr>
          <w:p w14:paraId="46BCF3D9" w14:textId="77777777" w:rsidR="00D95EBD" w:rsidRDefault="00D95EBD" w:rsidP="00D95EBD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  <w:tc>
          <w:tcPr>
            <w:tcW w:w="1458" w:type="dxa"/>
            <w:vAlign w:val="center"/>
          </w:tcPr>
          <w:p w14:paraId="59E3B1E2" w14:textId="77777777" w:rsidR="00D95EBD" w:rsidRDefault="00D95EBD" w:rsidP="00D95EBD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  <w:r>
              <w:rPr>
                <w:rFonts w:ascii="Candara Light" w:hAnsi="Candara Light"/>
                <w:sz w:val="20"/>
                <w:szCs w:val="20"/>
              </w:rPr>
              <w:t>Unterschrift Antragssteller</w:t>
            </w:r>
          </w:p>
        </w:tc>
        <w:tc>
          <w:tcPr>
            <w:tcW w:w="3148" w:type="dxa"/>
            <w:vAlign w:val="center"/>
          </w:tcPr>
          <w:p w14:paraId="0F2C1414" w14:textId="77777777" w:rsidR="00D95EBD" w:rsidRDefault="00D95EBD" w:rsidP="00D95EBD">
            <w:pPr>
              <w:spacing w:after="0"/>
              <w:rPr>
                <w:rFonts w:ascii="Candara Light" w:hAnsi="Candara Light"/>
                <w:sz w:val="20"/>
                <w:szCs w:val="20"/>
              </w:rPr>
            </w:pPr>
          </w:p>
        </w:tc>
      </w:tr>
      <w:permEnd w:id="354835308"/>
      <w:permEnd w:id="1754888345"/>
    </w:tbl>
    <w:p w14:paraId="2768E903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7EBFE543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22CB3EFE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p w14:paraId="6A3C4F4B" w14:textId="77777777" w:rsidR="004202A0" w:rsidRDefault="004202A0" w:rsidP="00291ABC">
      <w:pPr>
        <w:spacing w:after="0"/>
        <w:rPr>
          <w:rFonts w:ascii="Candara Light" w:hAnsi="Candara Light"/>
          <w:sz w:val="20"/>
          <w:szCs w:val="20"/>
        </w:rPr>
      </w:pPr>
    </w:p>
    <w:sectPr w:rsidR="004202A0" w:rsidSect="00CD2481">
      <w:headerReference w:type="default" r:id="rId8"/>
      <w:footerReference w:type="default" r:id="rId9"/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716FC" w14:textId="77777777" w:rsidR="00AB0B4A" w:rsidRDefault="00AB0B4A" w:rsidP="008A5E48">
      <w:pPr>
        <w:spacing w:after="0" w:line="240" w:lineRule="auto"/>
      </w:pPr>
      <w:r>
        <w:separator/>
      </w:r>
    </w:p>
  </w:endnote>
  <w:endnote w:type="continuationSeparator" w:id="0">
    <w:p w14:paraId="69D1073F" w14:textId="77777777" w:rsidR="00AB0B4A" w:rsidRDefault="00AB0B4A" w:rsidP="008A5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C7A52" w14:textId="77777777" w:rsidR="008A5E48" w:rsidRDefault="00F918CE">
    <w:pPr>
      <w:pStyle w:val="Fuzeile"/>
    </w:pPr>
    <w:r>
      <w:tab/>
    </w:r>
    <w:r>
      <w:tab/>
    </w:r>
  </w:p>
  <w:p w14:paraId="596D467F" w14:textId="77777777" w:rsidR="008A5E48" w:rsidRPr="00F918CE" w:rsidRDefault="00F918CE">
    <w:pPr>
      <w:pStyle w:val="Fuzeile"/>
      <w:rPr>
        <w:rFonts w:ascii="Calibri Light" w:hAnsi="Calibri Light" w:cs="Calibri Light"/>
        <w:sz w:val="16"/>
        <w:szCs w:val="16"/>
      </w:rPr>
    </w:pPr>
    <w:r>
      <w:rPr>
        <w:lang w:val="de-DE"/>
      </w:rPr>
      <w:tab/>
    </w:r>
    <w:r>
      <w:rPr>
        <w:lang w:val="de-DE"/>
      </w:rPr>
      <w:tab/>
    </w:r>
    <w:r w:rsidRPr="00F918CE">
      <w:rPr>
        <w:rFonts w:ascii="Calibri Light" w:hAnsi="Calibri Light" w:cs="Calibri Light"/>
        <w:sz w:val="16"/>
        <w:szCs w:val="16"/>
        <w:lang w:val="de-DE"/>
      </w:rPr>
      <w:t xml:space="preserve">Seite </w:t>
    </w:r>
    <w:r w:rsidRPr="00F918CE">
      <w:rPr>
        <w:rFonts w:ascii="Calibri Light" w:hAnsi="Calibri Light" w:cs="Calibri Light"/>
        <w:b/>
        <w:sz w:val="16"/>
        <w:szCs w:val="16"/>
      </w:rPr>
      <w:fldChar w:fldCharType="begin"/>
    </w:r>
    <w:r w:rsidRPr="00F918CE">
      <w:rPr>
        <w:rFonts w:ascii="Calibri Light" w:hAnsi="Calibri Light" w:cs="Calibri Light"/>
        <w:b/>
        <w:sz w:val="16"/>
        <w:szCs w:val="16"/>
      </w:rPr>
      <w:instrText>PAGE  \* Arabic  \* MERGEFORMAT</w:instrText>
    </w:r>
    <w:r w:rsidRPr="00F918CE">
      <w:rPr>
        <w:rFonts w:ascii="Calibri Light" w:hAnsi="Calibri Light" w:cs="Calibri Light"/>
        <w:b/>
        <w:sz w:val="16"/>
        <w:szCs w:val="16"/>
      </w:rPr>
      <w:fldChar w:fldCharType="separate"/>
    </w:r>
    <w:r w:rsidR="00035549" w:rsidRPr="00035549">
      <w:rPr>
        <w:rFonts w:ascii="Calibri Light" w:hAnsi="Calibri Light" w:cs="Calibri Light"/>
        <w:b/>
        <w:noProof/>
        <w:sz w:val="16"/>
        <w:szCs w:val="16"/>
        <w:lang w:val="de-DE"/>
      </w:rPr>
      <w:t>1</w:t>
    </w:r>
    <w:r w:rsidRPr="00F918CE">
      <w:rPr>
        <w:rFonts w:ascii="Calibri Light" w:hAnsi="Calibri Light" w:cs="Calibri Light"/>
        <w:b/>
        <w:sz w:val="16"/>
        <w:szCs w:val="16"/>
      </w:rPr>
      <w:fldChar w:fldCharType="end"/>
    </w:r>
    <w:r w:rsidRPr="00F918CE">
      <w:rPr>
        <w:rFonts w:ascii="Calibri Light" w:hAnsi="Calibri Light" w:cs="Calibri Light"/>
        <w:sz w:val="16"/>
        <w:szCs w:val="16"/>
        <w:lang w:val="de-DE"/>
      </w:rPr>
      <w:t xml:space="preserve"> von </w:t>
    </w:r>
    <w:r w:rsidRPr="00F918CE">
      <w:rPr>
        <w:rFonts w:ascii="Calibri Light" w:hAnsi="Calibri Light" w:cs="Calibri Light"/>
        <w:b/>
        <w:sz w:val="16"/>
        <w:szCs w:val="16"/>
      </w:rPr>
      <w:fldChar w:fldCharType="begin"/>
    </w:r>
    <w:r w:rsidRPr="00F918CE">
      <w:rPr>
        <w:rFonts w:ascii="Calibri Light" w:hAnsi="Calibri Light" w:cs="Calibri Light"/>
        <w:b/>
        <w:sz w:val="16"/>
        <w:szCs w:val="16"/>
      </w:rPr>
      <w:instrText>NUMPAGES  \* Arabic  \* MERGEFORMAT</w:instrText>
    </w:r>
    <w:r w:rsidRPr="00F918CE">
      <w:rPr>
        <w:rFonts w:ascii="Calibri Light" w:hAnsi="Calibri Light" w:cs="Calibri Light"/>
        <w:b/>
        <w:sz w:val="16"/>
        <w:szCs w:val="16"/>
      </w:rPr>
      <w:fldChar w:fldCharType="separate"/>
    </w:r>
    <w:r w:rsidR="00035549" w:rsidRPr="00035549">
      <w:rPr>
        <w:rFonts w:ascii="Calibri Light" w:hAnsi="Calibri Light" w:cs="Calibri Light"/>
        <w:b/>
        <w:noProof/>
        <w:sz w:val="16"/>
        <w:szCs w:val="16"/>
        <w:lang w:val="de-DE"/>
      </w:rPr>
      <w:t>3</w:t>
    </w:r>
    <w:r w:rsidRPr="00F918CE">
      <w:rPr>
        <w:rFonts w:ascii="Calibri Light" w:hAnsi="Calibri Light" w:cs="Calibri Light"/>
        <w:b/>
        <w:sz w:val="16"/>
        <w:szCs w:val="16"/>
      </w:rPr>
      <w:fldChar w:fldCharType="end"/>
    </w:r>
    <w:r w:rsidR="00247FCF" w:rsidRPr="00F918CE">
      <w:rPr>
        <w:rFonts w:ascii="Calibri Light" w:hAnsi="Calibri Light" w:cs="Calibri Light"/>
        <w:noProof/>
        <w:sz w:val="16"/>
        <w:szCs w:val="16"/>
        <w:lang w:eastAsia="de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F033A5" wp14:editId="63FA348E">
              <wp:simplePos x="0" y="0"/>
              <wp:positionH relativeFrom="margin">
                <wp:align>center</wp:align>
              </wp:positionH>
              <wp:positionV relativeFrom="paragraph">
                <wp:posOffset>90805</wp:posOffset>
              </wp:positionV>
              <wp:extent cx="6015355" cy="266065"/>
              <wp:effectExtent l="635" t="0" r="3810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15355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C0814C" w14:textId="473FB624" w:rsidR="00FF0B1F" w:rsidRPr="00F918CE" w:rsidRDefault="00FF0B1F" w:rsidP="00FF0B1F">
                          <w:pPr>
                            <w:jc w:val="center"/>
                            <w:rPr>
                              <w:rFonts w:ascii="Calibri Light" w:hAnsi="Calibri Light" w:cs="Calibri Light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F033A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7.15pt;width:473.65pt;height:20.9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" filled="f" stroked="f">
              <v:textbox inset="0,0,0,0">
                <w:txbxContent>
                  <w:p w14:paraId="7FC0814C" w14:textId="473FB624" w:rsidR="00FF0B1F" w:rsidRPr="00F918CE" w:rsidRDefault="00FF0B1F" w:rsidP="00FF0B1F">
                    <w:pPr>
                      <w:jc w:val="center"/>
                      <w:rPr>
                        <w:rFonts w:ascii="Calibri Light" w:hAnsi="Calibri Light" w:cs="Calibri Light"/>
                        <w:b/>
                        <w:sz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C672E" w14:textId="77777777" w:rsidR="00AB0B4A" w:rsidRDefault="00AB0B4A" w:rsidP="008A5E48">
      <w:pPr>
        <w:spacing w:after="0" w:line="240" w:lineRule="auto"/>
      </w:pPr>
      <w:r>
        <w:separator/>
      </w:r>
    </w:p>
  </w:footnote>
  <w:footnote w:type="continuationSeparator" w:id="0">
    <w:p w14:paraId="267A7FC9" w14:textId="77777777" w:rsidR="00AB0B4A" w:rsidRDefault="00AB0B4A" w:rsidP="008A5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38B1" w14:textId="77777777" w:rsidR="008A5E48" w:rsidRDefault="00247FCF">
    <w:pPr>
      <w:pStyle w:val="Kopf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A951B5" wp14:editId="4FB0634C">
              <wp:simplePos x="0" y="0"/>
              <wp:positionH relativeFrom="column">
                <wp:posOffset>2533015</wp:posOffset>
              </wp:positionH>
              <wp:positionV relativeFrom="paragraph">
                <wp:posOffset>-149860</wp:posOffset>
              </wp:positionV>
              <wp:extent cx="3285490" cy="227965"/>
              <wp:effectExtent l="0" t="4445" r="127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5490" cy="227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84033" w14:textId="77777777" w:rsidR="00FF0B1F" w:rsidRPr="00FF0B1F" w:rsidRDefault="00FF0B1F" w:rsidP="00FF0B1F">
                          <w:pPr>
                            <w:jc w:val="right"/>
                            <w:rPr>
                              <w:rFonts w:ascii="Century Gothic" w:hAnsi="Century Gothic" w:cs="Arial"/>
                              <w:b/>
                              <w:color w:val="808080" w:themeColor="background1" w:themeShade="80"/>
                              <w:sz w:val="28"/>
                            </w:rPr>
                          </w:pPr>
                          <w:r w:rsidRPr="00FF0B1F">
                            <w:rPr>
                              <w:rFonts w:ascii="Century Gothic" w:hAnsi="Century Gothic" w:cs="Arial"/>
                              <w:b/>
                              <w:color w:val="808080" w:themeColor="background1" w:themeShade="80"/>
                              <w:sz w:val="28"/>
                            </w:rPr>
                            <w:t xml:space="preserve">Förderverein für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A951B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9.45pt;margin-top:-11.8pt;width:258.7pt;height:1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" filled="f" stroked="f">
              <v:textbox inset="0,0,0,0">
                <w:txbxContent>
                  <w:p w14:paraId="7E684033" w14:textId="77777777" w:rsidR="00FF0B1F" w:rsidRPr="00FF0B1F" w:rsidRDefault="00FF0B1F" w:rsidP="00FF0B1F">
                    <w:pPr>
                      <w:jc w:val="right"/>
                      <w:rPr>
                        <w:rFonts w:ascii="Century Gothic" w:hAnsi="Century Gothic" w:cs="Arial"/>
                        <w:b/>
                        <w:color w:val="808080" w:themeColor="background1" w:themeShade="80"/>
                        <w:sz w:val="28"/>
                      </w:rPr>
                    </w:pPr>
                    <w:r w:rsidRPr="00FF0B1F">
                      <w:rPr>
                        <w:rFonts w:ascii="Century Gothic" w:hAnsi="Century Gothic" w:cs="Arial"/>
                        <w:b/>
                        <w:color w:val="808080" w:themeColor="background1" w:themeShade="80"/>
                        <w:sz w:val="28"/>
                      </w:rPr>
                      <w:t xml:space="preserve">Förderverein für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DE2C95" wp14:editId="32611F08">
              <wp:simplePos x="0" y="0"/>
              <wp:positionH relativeFrom="column">
                <wp:posOffset>2533015</wp:posOffset>
              </wp:positionH>
              <wp:positionV relativeFrom="paragraph">
                <wp:posOffset>106680</wp:posOffset>
              </wp:positionV>
              <wp:extent cx="3284855" cy="336550"/>
              <wp:effectExtent l="0" t="1905" r="1905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485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FB30D" w14:textId="77777777" w:rsidR="00FF0B1F" w:rsidRPr="00FF0B1F" w:rsidRDefault="00FF0B1F" w:rsidP="00FF0B1F">
                          <w:pPr>
                            <w:jc w:val="right"/>
                            <w:rPr>
                              <w:rFonts w:ascii="Century Gothic" w:hAnsi="Century Gothic" w:cs="Arial"/>
                              <w:b/>
                              <w:color w:val="808080" w:themeColor="background1" w:themeShade="80"/>
                              <w:sz w:val="28"/>
                            </w:rPr>
                          </w:pPr>
                          <w:r w:rsidRPr="00FF0B1F">
                            <w:rPr>
                              <w:rFonts w:ascii="Century Gothic" w:hAnsi="Century Gothic" w:cs="Arial"/>
                              <w:b/>
                              <w:color w:val="808080" w:themeColor="background1" w:themeShade="80"/>
                              <w:sz w:val="28"/>
                            </w:rPr>
                            <w:t>Altersprojekte Eglisau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DE2C95" id="Text Box 2" o:spid="_x0000_s1027" type="#_x0000_t202" style="position:absolute;margin-left:199.45pt;margin-top:8.4pt;width:258.65pt;height:2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" filled="f" stroked="f">
              <v:textbox style="mso-fit-shape-to-text:t" inset="0,0,0,0">
                <w:txbxContent>
                  <w:p w14:paraId="7B3FB30D" w14:textId="77777777" w:rsidR="00FF0B1F" w:rsidRPr="00FF0B1F" w:rsidRDefault="00FF0B1F" w:rsidP="00FF0B1F">
                    <w:pPr>
                      <w:jc w:val="right"/>
                      <w:rPr>
                        <w:rFonts w:ascii="Century Gothic" w:hAnsi="Century Gothic" w:cs="Arial"/>
                        <w:b/>
                        <w:color w:val="808080" w:themeColor="background1" w:themeShade="80"/>
                        <w:sz w:val="28"/>
                      </w:rPr>
                    </w:pPr>
                    <w:r w:rsidRPr="00FF0B1F">
                      <w:rPr>
                        <w:rFonts w:ascii="Century Gothic" w:hAnsi="Century Gothic" w:cs="Arial"/>
                        <w:b/>
                        <w:color w:val="808080" w:themeColor="background1" w:themeShade="80"/>
                        <w:sz w:val="28"/>
                      </w:rPr>
                      <w:t>Altersprojekte Eglisau</w:t>
                    </w:r>
                  </w:p>
                </w:txbxContent>
              </v:textbox>
            </v:shape>
          </w:pict>
        </mc:Fallback>
      </mc:AlternateContent>
    </w:r>
  </w:p>
  <w:p w14:paraId="2379C807" w14:textId="77777777" w:rsidR="008A5E48" w:rsidRDefault="008A5E48">
    <w:pPr>
      <w:pStyle w:val="Kopfzeile"/>
    </w:pPr>
  </w:p>
  <w:p w14:paraId="11FB7356" w14:textId="77777777" w:rsidR="00C07127" w:rsidRDefault="00C07127">
    <w:pPr>
      <w:pStyle w:val="Kopfzeile"/>
    </w:pPr>
  </w:p>
  <w:p w14:paraId="768465F5" w14:textId="77777777" w:rsidR="00C07127" w:rsidRDefault="00C0712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63AE"/>
    <w:multiLevelType w:val="hybridMultilevel"/>
    <w:tmpl w:val="9058FBA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F54C3"/>
    <w:multiLevelType w:val="hybridMultilevel"/>
    <w:tmpl w:val="F4EA6C2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13711"/>
    <w:multiLevelType w:val="hybridMultilevel"/>
    <w:tmpl w:val="2892EF2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A482C"/>
    <w:multiLevelType w:val="hybridMultilevel"/>
    <w:tmpl w:val="876CA06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844325">
    <w:abstractNumId w:val="2"/>
  </w:num>
  <w:num w:numId="2" w16cid:durableId="774597501">
    <w:abstractNumId w:val="0"/>
  </w:num>
  <w:num w:numId="3" w16cid:durableId="1564216922">
    <w:abstractNumId w:val="1"/>
  </w:num>
  <w:num w:numId="4" w16cid:durableId="1639799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1ABC"/>
    <w:rsid w:val="00026F89"/>
    <w:rsid w:val="00035549"/>
    <w:rsid w:val="001D630D"/>
    <w:rsid w:val="002243FC"/>
    <w:rsid w:val="00247FCF"/>
    <w:rsid w:val="00276210"/>
    <w:rsid w:val="00291ABC"/>
    <w:rsid w:val="002B5CB3"/>
    <w:rsid w:val="00383B26"/>
    <w:rsid w:val="003C7649"/>
    <w:rsid w:val="003D5C5E"/>
    <w:rsid w:val="004018CF"/>
    <w:rsid w:val="00401D61"/>
    <w:rsid w:val="004202A0"/>
    <w:rsid w:val="00453A62"/>
    <w:rsid w:val="004F2F6F"/>
    <w:rsid w:val="00541052"/>
    <w:rsid w:val="005C3DE8"/>
    <w:rsid w:val="005D1941"/>
    <w:rsid w:val="00605F0F"/>
    <w:rsid w:val="0063558D"/>
    <w:rsid w:val="006367C9"/>
    <w:rsid w:val="006B2272"/>
    <w:rsid w:val="006B7CD5"/>
    <w:rsid w:val="007341EF"/>
    <w:rsid w:val="00747044"/>
    <w:rsid w:val="007642A6"/>
    <w:rsid w:val="00776092"/>
    <w:rsid w:val="007C3748"/>
    <w:rsid w:val="007D506C"/>
    <w:rsid w:val="00821223"/>
    <w:rsid w:val="008755FC"/>
    <w:rsid w:val="008A5E48"/>
    <w:rsid w:val="009031EF"/>
    <w:rsid w:val="0093139D"/>
    <w:rsid w:val="009A68DF"/>
    <w:rsid w:val="009D2DD4"/>
    <w:rsid w:val="00A71FEB"/>
    <w:rsid w:val="00AB0B4A"/>
    <w:rsid w:val="00B01006"/>
    <w:rsid w:val="00B0184B"/>
    <w:rsid w:val="00C022C8"/>
    <w:rsid w:val="00C07127"/>
    <w:rsid w:val="00C25D8F"/>
    <w:rsid w:val="00C76F63"/>
    <w:rsid w:val="00CB0A35"/>
    <w:rsid w:val="00CD2481"/>
    <w:rsid w:val="00CD5EAA"/>
    <w:rsid w:val="00D24942"/>
    <w:rsid w:val="00D26091"/>
    <w:rsid w:val="00D32F60"/>
    <w:rsid w:val="00D73476"/>
    <w:rsid w:val="00D95EBD"/>
    <w:rsid w:val="00DF58BE"/>
    <w:rsid w:val="00E80B7F"/>
    <w:rsid w:val="00F62304"/>
    <w:rsid w:val="00F630E1"/>
    <w:rsid w:val="00F918CE"/>
    <w:rsid w:val="00FF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B18CF9"/>
  <w15:docId w15:val="{044F1893-7587-4E3E-B655-E7F3E64E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A5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5E48"/>
  </w:style>
  <w:style w:type="paragraph" w:styleId="Fuzeile">
    <w:name w:val="footer"/>
    <w:basedOn w:val="Standard"/>
    <w:link w:val="FuzeileZchn"/>
    <w:uiPriority w:val="99"/>
    <w:unhideWhenUsed/>
    <w:rsid w:val="008A5E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5E48"/>
  </w:style>
  <w:style w:type="paragraph" w:styleId="KeinLeerraum">
    <w:name w:val="No Spacing"/>
    <w:uiPriority w:val="1"/>
    <w:qFormat/>
    <w:rsid w:val="00605F0F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5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5F0F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uiPriority w:val="39"/>
    <w:rsid w:val="00291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91AB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25D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pitex%20F&#246;rderverein%20Altersprojekte%20Eglisau\Briefpapier%20F&#246;rderverein%202026%20Vorlage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7DABA-CF17-4718-9C28-EF0A25F42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Briefpapier Förderverein 2026 Vorlage</Template>
  <TotalTime>0</TotalTime>
  <Pages>3</Pages>
  <Words>152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Rita Huerlimann</cp:lastModifiedBy>
  <cp:revision>2</cp:revision>
  <cp:lastPrinted>2026-05-14T12:46:00Z</cp:lastPrinted>
  <dcterms:created xsi:type="dcterms:W3CDTF">2026-07-06T14:07:00Z</dcterms:created>
  <dcterms:modified xsi:type="dcterms:W3CDTF">2026-07-06T14:07:00Z</dcterms:modified>
</cp:coreProperties>
</file>